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4"/>
        <w:gridCol w:w="1563"/>
        <w:gridCol w:w="4673"/>
      </w:tblGrid>
      <w:tr w:rsidR="000172E5" w:rsidRPr="0065454D" w14:paraId="78671B42" w14:textId="77777777" w:rsidTr="008B63EF">
        <w:tc>
          <w:tcPr>
            <w:tcW w:w="5000" w:type="pct"/>
            <w:gridSpan w:val="3"/>
            <w:shd w:val="clear" w:color="auto" w:fill="248040"/>
            <w:vAlign w:val="bottom"/>
          </w:tcPr>
          <w:p w14:paraId="49EF323D" w14:textId="6B2B5050" w:rsidR="000172E5" w:rsidRPr="0065454D" w:rsidRDefault="00196BB8" w:rsidP="00637200">
            <w:pPr>
              <w:pStyle w:val="Heading1"/>
              <w:rPr>
                <w:rFonts w:ascii="Arial" w:hAnsi="Arial" w:cs="Arial"/>
                <w:color w:val="FFFF00"/>
                <w:sz w:val="24"/>
                <w:szCs w:val="24"/>
              </w:rPr>
            </w:pPr>
            <w:r w:rsidRPr="0065454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Please use the following form to become a </w:t>
            </w:r>
            <w:r w:rsidR="00FA3F95" w:rsidRPr="0065454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partner</w:t>
            </w:r>
            <w:r w:rsidRPr="0065454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of the Options for Life in support of </w:t>
            </w:r>
            <w:r w:rsidR="007509DA" w:rsidRPr="0065454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ou</w:t>
            </w:r>
            <w:r w:rsidRPr="0065454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r work </w:t>
            </w:r>
            <w:r w:rsidR="0028293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for</w:t>
            </w:r>
            <w:r w:rsidRPr="0065454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people with learning disabilities</w:t>
            </w:r>
            <w:r w:rsidR="0028293E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. Download the form, fill it out and send it to </w:t>
            </w:r>
            <w:r w:rsidR="0028293E" w:rsidRPr="0028293E">
              <w:rPr>
                <w:rFonts w:ascii="Arial" w:hAnsi="Arial" w:cs="Arial"/>
                <w:color w:val="FFFF00"/>
                <w:sz w:val="24"/>
                <w:szCs w:val="24"/>
              </w:rPr>
              <w:t>maruf.ahmed@optionsforlife.info</w:t>
            </w:r>
          </w:p>
        </w:tc>
      </w:tr>
      <w:tr w:rsidR="000172E5" w:rsidRPr="0065454D" w14:paraId="0EC3C122" w14:textId="77777777" w:rsidTr="0065454D">
        <w:trPr>
          <w:trHeight w:val="433"/>
        </w:trPr>
        <w:tc>
          <w:tcPr>
            <w:tcW w:w="1665" w:type="pct"/>
            <w:vAlign w:val="center"/>
          </w:tcPr>
          <w:p w14:paraId="268DAFA9" w14:textId="2E43379A" w:rsidR="000172E5" w:rsidRPr="0065454D" w:rsidRDefault="00D95B81" w:rsidP="00D95B81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Contact Name:</w:t>
            </w:r>
          </w:p>
        </w:tc>
        <w:tc>
          <w:tcPr>
            <w:tcW w:w="3335" w:type="pct"/>
            <w:gridSpan w:val="2"/>
            <w:vAlign w:val="center"/>
          </w:tcPr>
          <w:p w14:paraId="2498A377" w14:textId="77777777" w:rsidR="000172E5" w:rsidRPr="0065454D" w:rsidRDefault="000172E5" w:rsidP="00D95B8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2E5" w:rsidRPr="0065454D" w14:paraId="4A9E55FD" w14:textId="77777777" w:rsidTr="0065454D">
        <w:trPr>
          <w:trHeight w:val="227"/>
        </w:trPr>
        <w:tc>
          <w:tcPr>
            <w:tcW w:w="1665" w:type="pct"/>
            <w:vAlign w:val="center"/>
          </w:tcPr>
          <w:p w14:paraId="06D4F1F9" w14:textId="5727D5D5" w:rsidR="000172E5" w:rsidRPr="0065454D" w:rsidRDefault="00D95B81" w:rsidP="00D95B81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Contact Title:</w:t>
            </w:r>
          </w:p>
        </w:tc>
        <w:tc>
          <w:tcPr>
            <w:tcW w:w="3335" w:type="pct"/>
            <w:gridSpan w:val="2"/>
            <w:vAlign w:val="center"/>
          </w:tcPr>
          <w:p w14:paraId="32538EE9" w14:textId="77777777" w:rsidR="000172E5" w:rsidRPr="0065454D" w:rsidRDefault="000172E5" w:rsidP="00D95B8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5B81" w:rsidRPr="0065454D" w14:paraId="40B91B6A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3755A07B" w14:textId="7C795E69" w:rsidR="00D95B81" w:rsidRPr="0065454D" w:rsidRDefault="00D95B81" w:rsidP="00D95B81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Company Name:</w:t>
            </w:r>
          </w:p>
        </w:tc>
        <w:tc>
          <w:tcPr>
            <w:tcW w:w="3335" w:type="pct"/>
            <w:gridSpan w:val="2"/>
            <w:vAlign w:val="center"/>
          </w:tcPr>
          <w:p w14:paraId="61D197CA" w14:textId="77777777" w:rsidR="00D95B81" w:rsidRPr="0065454D" w:rsidRDefault="00D95B81" w:rsidP="00D95B8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3CCD17FD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4EF0DEDD" w14:textId="739B3B36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Number of Employees:</w:t>
            </w:r>
          </w:p>
        </w:tc>
        <w:tc>
          <w:tcPr>
            <w:tcW w:w="3335" w:type="pct"/>
            <w:gridSpan w:val="2"/>
            <w:vAlign w:val="center"/>
          </w:tcPr>
          <w:p w14:paraId="09A29224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3B50708A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185D9517" w14:textId="2200318B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Company Address:</w:t>
            </w:r>
          </w:p>
        </w:tc>
        <w:tc>
          <w:tcPr>
            <w:tcW w:w="3335" w:type="pct"/>
            <w:gridSpan w:val="2"/>
            <w:vAlign w:val="center"/>
          </w:tcPr>
          <w:p w14:paraId="592D5631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2E038BAD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307BBC1E" w14:textId="7B41AFBF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City/ Town:</w:t>
            </w:r>
          </w:p>
        </w:tc>
        <w:tc>
          <w:tcPr>
            <w:tcW w:w="3335" w:type="pct"/>
            <w:gridSpan w:val="2"/>
            <w:vAlign w:val="center"/>
          </w:tcPr>
          <w:p w14:paraId="15EC86FE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4674A25B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6FBCDCCE" w14:textId="489445AC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County:</w:t>
            </w:r>
          </w:p>
        </w:tc>
        <w:tc>
          <w:tcPr>
            <w:tcW w:w="3335" w:type="pct"/>
            <w:gridSpan w:val="2"/>
            <w:vAlign w:val="center"/>
          </w:tcPr>
          <w:p w14:paraId="3B6FAE0B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70AD14F1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6D01A899" w14:textId="6650E5FF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Post Code:</w:t>
            </w:r>
          </w:p>
        </w:tc>
        <w:tc>
          <w:tcPr>
            <w:tcW w:w="3335" w:type="pct"/>
            <w:gridSpan w:val="2"/>
            <w:vAlign w:val="center"/>
          </w:tcPr>
          <w:p w14:paraId="73ADE167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6953C6F1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532959EE" w14:textId="17CE7450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Phone:</w:t>
            </w:r>
          </w:p>
        </w:tc>
        <w:tc>
          <w:tcPr>
            <w:tcW w:w="3335" w:type="pct"/>
            <w:gridSpan w:val="2"/>
            <w:vAlign w:val="center"/>
          </w:tcPr>
          <w:p w14:paraId="746BDEEB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0A5E047D" w14:textId="77777777" w:rsidTr="0065454D">
        <w:trPr>
          <w:trHeight w:val="283"/>
        </w:trPr>
        <w:tc>
          <w:tcPr>
            <w:tcW w:w="1665" w:type="pct"/>
            <w:vAlign w:val="center"/>
          </w:tcPr>
          <w:p w14:paraId="57E967DF" w14:textId="2D224C1B" w:rsidR="009E4BB7" w:rsidRPr="0065454D" w:rsidRDefault="009E4BB7" w:rsidP="009E4BB7">
            <w:pPr>
              <w:pStyle w:val="NormalIndent"/>
              <w:ind w:left="2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3335" w:type="pct"/>
            <w:gridSpan w:val="2"/>
            <w:vAlign w:val="center"/>
          </w:tcPr>
          <w:p w14:paraId="3042B672" w14:textId="77777777" w:rsidR="009E4BB7" w:rsidRPr="0065454D" w:rsidRDefault="009E4BB7" w:rsidP="009E4BB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0C70E3CF" w14:textId="77777777" w:rsidTr="00FA3F95">
        <w:tc>
          <w:tcPr>
            <w:tcW w:w="1665" w:type="pct"/>
          </w:tcPr>
          <w:p w14:paraId="18EC1440" w14:textId="205D7096" w:rsidR="009E4BB7" w:rsidRPr="0065454D" w:rsidRDefault="009E4BB7" w:rsidP="009E4BB7">
            <w:pPr>
              <w:pStyle w:val="NormalIndent"/>
              <w:spacing w:before="12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Reasons for considering a partnership with Options for Life:</w:t>
            </w:r>
          </w:p>
        </w:tc>
        <w:tc>
          <w:tcPr>
            <w:tcW w:w="3335" w:type="pct"/>
            <w:gridSpan w:val="2"/>
            <w:vAlign w:val="center"/>
          </w:tcPr>
          <w:p w14:paraId="05AB2F2A" w14:textId="77777777" w:rsidR="009E4BB7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C9B4DB" w14:textId="77777777" w:rsidR="0094433D" w:rsidRDefault="0094433D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2706F3" w14:textId="77777777" w:rsidR="0094433D" w:rsidRDefault="0094433D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D1A342" w14:textId="172C00CA" w:rsidR="0094433D" w:rsidRPr="0065454D" w:rsidRDefault="0094433D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5F5634FD" w14:textId="77777777" w:rsidTr="00FA3F95">
        <w:tc>
          <w:tcPr>
            <w:tcW w:w="1665" w:type="pct"/>
          </w:tcPr>
          <w:p w14:paraId="36B4BD5F" w14:textId="664C837E" w:rsidR="009E4BB7" w:rsidRPr="0065454D" w:rsidRDefault="009E4BB7" w:rsidP="009E4BB7">
            <w:pPr>
              <w:pStyle w:val="NormalIndent"/>
              <w:spacing w:before="12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Estimated length of partnership:</w:t>
            </w:r>
          </w:p>
        </w:tc>
        <w:tc>
          <w:tcPr>
            <w:tcW w:w="3335" w:type="pct"/>
            <w:gridSpan w:val="2"/>
            <w:vAlign w:val="center"/>
          </w:tcPr>
          <w:p w14:paraId="4ED1BD41" w14:textId="77777777" w:rsidR="009E4BB7" w:rsidRPr="0065454D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5D1A5586" w14:textId="77777777" w:rsidTr="00FA3F95">
        <w:tc>
          <w:tcPr>
            <w:tcW w:w="1665" w:type="pct"/>
          </w:tcPr>
          <w:p w14:paraId="2BC1E229" w14:textId="68C9064E" w:rsidR="009E4BB7" w:rsidRPr="0065454D" w:rsidRDefault="009E4BB7" w:rsidP="009E4BB7">
            <w:pPr>
              <w:pStyle w:val="NormalIndent"/>
              <w:spacing w:before="12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What are your CSR objectives?</w:t>
            </w:r>
          </w:p>
        </w:tc>
        <w:tc>
          <w:tcPr>
            <w:tcW w:w="3335" w:type="pct"/>
            <w:gridSpan w:val="2"/>
            <w:vAlign w:val="center"/>
          </w:tcPr>
          <w:p w14:paraId="59B171D4" w14:textId="77777777" w:rsidR="009E4BB7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98A21A" w14:textId="77777777" w:rsidR="009E4BB7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0E0673" w14:textId="0768ABEF" w:rsidR="009E4BB7" w:rsidRPr="0065454D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1540165A" w14:textId="77777777" w:rsidTr="00FA3F95">
        <w:tc>
          <w:tcPr>
            <w:tcW w:w="1665" w:type="pct"/>
          </w:tcPr>
          <w:p w14:paraId="2C02210E" w14:textId="77777777" w:rsidR="009E4BB7" w:rsidRDefault="009E4BB7" w:rsidP="009E4BB7">
            <w:pPr>
              <w:pStyle w:val="NormalIndent"/>
              <w:spacing w:before="120"/>
              <w:ind w:left="2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Expected outcome for the company:</w:t>
            </w:r>
          </w:p>
          <w:p w14:paraId="4EE6DA36" w14:textId="68BADE04" w:rsidR="0094433D" w:rsidRPr="0094433D" w:rsidRDefault="0094433D" w:rsidP="0094433D"/>
        </w:tc>
        <w:tc>
          <w:tcPr>
            <w:tcW w:w="3335" w:type="pct"/>
            <w:gridSpan w:val="2"/>
            <w:vAlign w:val="center"/>
          </w:tcPr>
          <w:p w14:paraId="3175F68B" w14:textId="77777777" w:rsidR="009E4BB7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BD097A3" w14:textId="77777777" w:rsidR="009E4BB7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B25ECF" w14:textId="4141807B" w:rsidR="009E4BB7" w:rsidRDefault="009E4BB7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EAD1E4" w14:textId="77777777" w:rsidR="00B24AB8" w:rsidRDefault="00B24AB8" w:rsidP="009E4BB7">
            <w:pPr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94E2076" w14:textId="1FEC1B98" w:rsidR="009E4BB7" w:rsidRPr="0065454D" w:rsidRDefault="009E4BB7" w:rsidP="00934074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0DCD12F2" w14:textId="77777777" w:rsidTr="00FA3F95">
        <w:tc>
          <w:tcPr>
            <w:tcW w:w="5000" w:type="pct"/>
            <w:gridSpan w:val="3"/>
            <w:vAlign w:val="center"/>
          </w:tcPr>
          <w:p w14:paraId="7EEAA392" w14:textId="4A5AAE32" w:rsidR="009E4BB7" w:rsidRPr="0065454D" w:rsidRDefault="009E4BB7" w:rsidP="009E4BB7">
            <w:pPr>
              <w:spacing w:before="120"/>
              <w:rPr>
                <w:rFonts w:ascii="Arial" w:hAnsi="Arial" w:cs="Arial"/>
                <w:b/>
                <w:bCs/>
              </w:rPr>
            </w:pPr>
            <w:r w:rsidRPr="0065454D">
              <w:rPr>
                <w:rFonts w:ascii="Arial" w:hAnsi="Arial" w:cs="Arial"/>
                <w:b/>
                <w:bCs/>
              </w:rPr>
              <w:lastRenderedPageBreak/>
              <w:t>Stay in</w:t>
            </w:r>
            <w:r w:rsidR="00934074">
              <w:rPr>
                <w:rFonts w:ascii="Arial" w:hAnsi="Arial" w:cs="Arial"/>
                <w:b/>
                <w:bCs/>
              </w:rPr>
              <w:t xml:space="preserve"> </w:t>
            </w:r>
            <w:r w:rsidRPr="0065454D">
              <w:rPr>
                <w:rFonts w:ascii="Arial" w:hAnsi="Arial" w:cs="Arial"/>
                <w:b/>
                <w:bCs/>
              </w:rPr>
              <w:t>touch</w:t>
            </w:r>
          </w:p>
          <w:p w14:paraId="1FC89A08" w14:textId="6CCA6374" w:rsidR="009E4BB7" w:rsidRPr="0065454D" w:rsidRDefault="009E4BB7" w:rsidP="009E4BB7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65454D">
              <w:rPr>
                <w:rFonts w:ascii="Arial" w:hAnsi="Arial" w:cs="Arial"/>
                <w:sz w:val="22"/>
                <w:szCs w:val="22"/>
              </w:rPr>
              <w:t>As a charity</w:t>
            </w:r>
            <w:r w:rsidR="00934074">
              <w:rPr>
                <w:rFonts w:ascii="Arial" w:hAnsi="Arial" w:cs="Arial"/>
                <w:sz w:val="22"/>
                <w:szCs w:val="22"/>
              </w:rPr>
              <w:t>,</w:t>
            </w:r>
            <w:r w:rsidRPr="0065454D">
              <w:rPr>
                <w:rFonts w:ascii="Arial" w:hAnsi="Arial" w:cs="Arial"/>
                <w:sz w:val="22"/>
                <w:szCs w:val="22"/>
              </w:rPr>
              <w:t xml:space="preserve"> we’d like to contact </w:t>
            </w:r>
            <w:r w:rsidR="00934074">
              <w:rPr>
                <w:rFonts w:ascii="Arial" w:hAnsi="Arial" w:cs="Arial"/>
                <w:sz w:val="22"/>
                <w:szCs w:val="22"/>
              </w:rPr>
              <w:t xml:space="preserve">you </w:t>
            </w:r>
            <w:r w:rsidRPr="0065454D">
              <w:rPr>
                <w:rFonts w:ascii="Arial" w:hAnsi="Arial" w:cs="Arial"/>
                <w:sz w:val="22"/>
                <w:szCs w:val="22"/>
              </w:rPr>
              <w:t xml:space="preserve">from time to time to tell you more about our work, campaigns, volunteering and opportunities for you to be involved and influence Options for Life. </w:t>
            </w:r>
            <w:r w:rsidR="00934074">
              <w:rPr>
                <w:rFonts w:ascii="Arial" w:hAnsi="Arial" w:cs="Arial"/>
                <w:sz w:val="22"/>
                <w:szCs w:val="22"/>
              </w:rPr>
              <w:t>Of course, y</w:t>
            </w:r>
            <w:r w:rsidRPr="0065454D">
              <w:rPr>
                <w:rFonts w:ascii="Arial" w:hAnsi="Arial" w:cs="Arial"/>
                <w:sz w:val="22"/>
                <w:szCs w:val="22"/>
              </w:rPr>
              <w:t>ou can unsubscribe at any time</w:t>
            </w:r>
            <w:r w:rsidR="00934074">
              <w:rPr>
                <w:rFonts w:ascii="Arial" w:hAnsi="Arial" w:cs="Arial"/>
                <w:sz w:val="22"/>
                <w:szCs w:val="22"/>
              </w:rPr>
              <w:t>,</w:t>
            </w:r>
            <w:r w:rsidRPr="0065454D">
              <w:rPr>
                <w:rFonts w:ascii="Arial" w:hAnsi="Arial" w:cs="Arial"/>
                <w:sz w:val="22"/>
                <w:szCs w:val="22"/>
              </w:rPr>
              <w:t xml:space="preserve"> and we promise never to send you spam or junk mail or give your details to anyone else.</w:t>
            </w:r>
          </w:p>
          <w:p w14:paraId="43254BD2" w14:textId="77777777" w:rsidR="009E4BB7" w:rsidRPr="0065454D" w:rsidRDefault="009E4BB7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5454D">
              <w:rPr>
                <w:rFonts w:ascii="Arial" w:hAnsi="Arial" w:cs="Arial"/>
                <w:b/>
                <w:bCs/>
                <w:sz w:val="24"/>
                <w:szCs w:val="24"/>
              </w:rPr>
              <w:t>If you are happy to get in touch with you, please tick the relevant boxes to let us know:</w:t>
            </w:r>
          </w:p>
          <w:p w14:paraId="4138709B" w14:textId="55FA7817" w:rsidR="009E4BB7" w:rsidRPr="0065454D" w:rsidRDefault="00056A61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-18582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BB7" w:rsidRPr="0065454D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9E4BB7" w:rsidRPr="00654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Email</w:t>
            </w:r>
          </w:p>
          <w:p w14:paraId="661843DA" w14:textId="1C2F19B8" w:rsidR="009E4BB7" w:rsidRPr="0065454D" w:rsidRDefault="00056A61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149746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BB7" w:rsidRPr="0065454D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9E4BB7" w:rsidRPr="00654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Phone</w:t>
            </w:r>
          </w:p>
          <w:p w14:paraId="717C683B" w14:textId="69410EF4" w:rsidR="009E4BB7" w:rsidRPr="0065454D" w:rsidRDefault="00056A61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137341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BB7" w:rsidRPr="0065454D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9E4BB7" w:rsidRPr="006545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Post</w:t>
            </w:r>
          </w:p>
          <w:p w14:paraId="3F657729" w14:textId="77777777" w:rsidR="009E4BB7" w:rsidRPr="0065454D" w:rsidRDefault="009E4BB7" w:rsidP="009E4BB7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  <w:p w14:paraId="60CFCF42" w14:textId="77777777" w:rsidR="009E4BB7" w:rsidRPr="00E43F0C" w:rsidRDefault="009E4BB7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3F0C">
              <w:rPr>
                <w:rFonts w:ascii="Arial" w:hAnsi="Arial" w:cs="Arial"/>
                <w:b/>
                <w:bCs/>
                <w:sz w:val="24"/>
                <w:szCs w:val="24"/>
              </w:rPr>
              <w:t>Consent</w:t>
            </w:r>
          </w:p>
          <w:p w14:paraId="1E5DE041" w14:textId="03127DAD" w:rsidR="009E4BB7" w:rsidRDefault="00056A61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433212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BB7" w:rsidRPr="0065454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E4BB7" w:rsidRPr="006545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4BB7" w:rsidRPr="00E43F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 agree to the privacy </w:t>
            </w:r>
            <w:r w:rsidR="00B24AB8">
              <w:rPr>
                <w:rFonts w:ascii="Arial" w:hAnsi="Arial" w:cs="Arial"/>
                <w:b/>
                <w:bCs/>
                <w:sz w:val="24"/>
                <w:szCs w:val="24"/>
              </w:rPr>
              <w:t>notice</w:t>
            </w:r>
            <w:r w:rsidR="009E4BB7" w:rsidRPr="00E43F0C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776C0161" w14:textId="77777777" w:rsidR="00086286" w:rsidRDefault="00086286" w:rsidP="009E4BB7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3A90AE" w14:textId="6C4496E6" w:rsidR="00934074" w:rsidRPr="0065454D" w:rsidRDefault="00934074" w:rsidP="009E4BB7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BB7" w:rsidRPr="0065454D" w14:paraId="270995BA" w14:textId="77777777" w:rsidTr="00FA3F95">
        <w:tc>
          <w:tcPr>
            <w:tcW w:w="2501" w:type="pct"/>
            <w:gridSpan w:val="2"/>
          </w:tcPr>
          <w:p w14:paraId="4C4A459A" w14:textId="644DF2D0" w:rsidR="009E4BB7" w:rsidRPr="0065454D" w:rsidRDefault="009E4BB7" w:rsidP="009E4BB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Options for Life</w:t>
            </w:r>
          </w:p>
          <w:p w14:paraId="585D0E38" w14:textId="77777777" w:rsidR="009E4BB7" w:rsidRPr="0065454D" w:rsidRDefault="009E4BB7" w:rsidP="009E4BB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Oak Green Lodge</w:t>
            </w:r>
          </w:p>
          <w:p w14:paraId="04F75C0E" w14:textId="77777777" w:rsidR="009E4BB7" w:rsidRPr="0065454D" w:rsidRDefault="009E4BB7" w:rsidP="009E4BB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65454D">
              <w:rPr>
                <w:rFonts w:ascii="Arial" w:hAnsi="Arial" w:cs="Arial"/>
                <w:sz w:val="24"/>
                <w:szCs w:val="24"/>
              </w:rPr>
              <w:t>Oak Green Way</w:t>
            </w:r>
          </w:p>
          <w:p w14:paraId="59CDEEAD" w14:textId="2093332B" w:rsidR="009E4BB7" w:rsidRPr="0065454D" w:rsidRDefault="009E4BB7" w:rsidP="009E4BB7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5454D">
              <w:rPr>
                <w:rFonts w:ascii="Arial" w:hAnsi="Arial" w:cs="Arial"/>
                <w:sz w:val="24"/>
                <w:szCs w:val="24"/>
              </w:rPr>
              <w:t>Oldbury</w:t>
            </w:r>
            <w:proofErr w:type="spellEnd"/>
            <w:r w:rsidRPr="0065454D">
              <w:rPr>
                <w:rFonts w:ascii="Arial" w:hAnsi="Arial" w:cs="Arial"/>
                <w:sz w:val="24"/>
                <w:szCs w:val="24"/>
              </w:rPr>
              <w:t>, B68 8LR</w:t>
            </w:r>
          </w:p>
        </w:tc>
        <w:tc>
          <w:tcPr>
            <w:tcW w:w="2499" w:type="pct"/>
          </w:tcPr>
          <w:p w14:paraId="5A2DB870" w14:textId="1BF8621B" w:rsidR="009E4BB7" w:rsidRPr="0065454D" w:rsidRDefault="009E4BB7" w:rsidP="009E4BB7">
            <w:pPr>
              <w:spacing w:before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644E24" w14:textId="77777777" w:rsidR="000172E5" w:rsidRPr="0065454D" w:rsidRDefault="000172E5" w:rsidP="00637200">
      <w:pPr>
        <w:rPr>
          <w:rFonts w:ascii="Arial" w:hAnsi="Arial" w:cs="Arial"/>
          <w:sz w:val="24"/>
          <w:szCs w:val="24"/>
        </w:rPr>
      </w:pPr>
    </w:p>
    <w:sectPr w:rsidR="000172E5" w:rsidRPr="0065454D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50468" w14:textId="77777777" w:rsidR="00196BB8" w:rsidRDefault="00196BB8" w:rsidP="000172E5">
      <w:pPr>
        <w:spacing w:after="0" w:line="240" w:lineRule="auto"/>
      </w:pPr>
      <w:r>
        <w:separator/>
      </w:r>
    </w:p>
  </w:endnote>
  <w:endnote w:type="continuationSeparator" w:id="0">
    <w:p w14:paraId="7088B8D3" w14:textId="77777777" w:rsidR="00196BB8" w:rsidRDefault="00196BB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0908077-95F0-46E7-A01A-F5454396DCD0}"/>
    <w:embedBold r:id="rId2" w:fontKey="{BFD4C3D1-6164-454B-85A6-8BABC93ED3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E8A75F4-9D9B-4B21-84D7-17E9B928B26C}"/>
    <w:embedBold r:id="rId4" w:fontKey="{F1A03CAB-8E80-4BF1-ACFB-6D7F8E3CB713}"/>
    <w:embedItalic r:id="rId5" w:fontKey="{10B5E1BE-5493-4FCC-B3FA-01B66DA11747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6" w:fontKey="{247D8B2E-787B-48EE-8B7E-D9F5BB0A7BEB}"/>
    <w:embedBold r:id="rId7" w:fontKey="{6E0BD636-C1F8-4BC0-B55F-67CCC17F2408}"/>
    <w:embedItalic r:id="rId8" w:fontKey="{DC6E9A77-CCBD-4768-AA39-04FC347CBC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9" w:fontKey="{33B82A9B-AAA9-4BE1-B675-D7F11EE6FA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80978B0-6C24-4FA7-B692-5C7A4FF953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7974680B-ABCA-4C70-B115-63B6BCA6BB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8B217BAF-04AF-4917-9A81-D87349AD3CDF}"/>
    <w:embedBold r:id="rId13" w:fontKey="{E32E8C81-41FC-4455-A67C-AB848CC581F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8B63EF" w:rsidRPr="0094433D" w14:paraId="0D184FC6" w14:textId="77777777" w:rsidTr="007E67E9">
      <w:tc>
        <w:tcPr>
          <w:tcW w:w="9350" w:type="dxa"/>
          <w:vAlign w:val="center"/>
        </w:tcPr>
        <w:p w14:paraId="135A5FC2" w14:textId="1DFF0309" w:rsidR="008B63EF" w:rsidRPr="0094433D" w:rsidRDefault="008B63EF" w:rsidP="008B63EF">
          <w:pPr>
            <w:pStyle w:val="Footer"/>
            <w:rPr>
              <w:sz w:val="22"/>
              <w:szCs w:val="22"/>
            </w:rPr>
          </w:pPr>
          <w:r w:rsidRPr="0094433D">
            <w:rPr>
              <w:rFonts w:ascii="Arial" w:hAnsi="Arial" w:cs="Arial"/>
              <w:sz w:val="22"/>
              <w:szCs w:val="22"/>
            </w:rPr>
            <w:t>Options for Life is a non-profit charity (Reg No. 1064848, Charity Commission England)</w:t>
          </w:r>
        </w:p>
      </w:tc>
    </w:tr>
  </w:tbl>
  <w:p w14:paraId="78B91E8A" w14:textId="77777777" w:rsidR="006145D8" w:rsidRPr="0094433D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38ED" w14:textId="77777777" w:rsidR="00196BB8" w:rsidRDefault="00196BB8" w:rsidP="000172E5">
      <w:pPr>
        <w:spacing w:after="0" w:line="240" w:lineRule="auto"/>
      </w:pPr>
      <w:r>
        <w:separator/>
      </w:r>
    </w:p>
  </w:footnote>
  <w:footnote w:type="continuationSeparator" w:id="0">
    <w:p w14:paraId="3385772E" w14:textId="77777777" w:rsidR="00196BB8" w:rsidRDefault="00196BB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896"/>
      <w:gridCol w:w="7464"/>
    </w:tblGrid>
    <w:tr w:rsidR="00B337A2" w:rsidRPr="00637200" w14:paraId="2F6839AE" w14:textId="77777777" w:rsidTr="00384B05">
      <w:trPr>
        <w:trHeight w:val="990"/>
      </w:trPr>
      <w:tc>
        <w:tcPr>
          <w:tcW w:w="1350" w:type="dxa"/>
          <w:vAlign w:val="center"/>
        </w:tcPr>
        <w:p w14:paraId="2DEA972A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6A2E988D" wp14:editId="1D4361E7">
                <wp:extent cx="1057275" cy="1057275"/>
                <wp:effectExtent l="0" t="0" r="9525" b="9525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BB5FAEE" w14:textId="58959E1C" w:rsidR="00B337A2" w:rsidRPr="00D95B81" w:rsidRDefault="00FA3F95" w:rsidP="00637200">
          <w:pPr>
            <w:pStyle w:val="Header"/>
            <w:rPr>
              <w:sz w:val="48"/>
              <w:szCs w:val="48"/>
            </w:rPr>
          </w:pPr>
          <w:r>
            <w:rPr>
              <w:sz w:val="48"/>
              <w:szCs w:val="48"/>
            </w:rPr>
            <w:t>Corporate Partnership</w:t>
          </w:r>
          <w:r w:rsidR="00196BB8" w:rsidRPr="00D95B81">
            <w:rPr>
              <w:sz w:val="48"/>
              <w:szCs w:val="48"/>
            </w:rPr>
            <w:t xml:space="preserve"> Form</w:t>
          </w:r>
        </w:p>
      </w:tc>
    </w:tr>
  </w:tbl>
  <w:p w14:paraId="4C798B0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44960069">
    <w:abstractNumId w:val="11"/>
  </w:num>
  <w:num w:numId="2" w16cid:durableId="1733120339">
    <w:abstractNumId w:val="7"/>
  </w:num>
  <w:num w:numId="3" w16cid:durableId="1565989249">
    <w:abstractNumId w:val="15"/>
  </w:num>
  <w:num w:numId="4" w16cid:durableId="783883431">
    <w:abstractNumId w:val="12"/>
  </w:num>
  <w:num w:numId="5" w16cid:durableId="891381303">
    <w:abstractNumId w:val="13"/>
  </w:num>
  <w:num w:numId="6" w16cid:durableId="943685593">
    <w:abstractNumId w:val="19"/>
  </w:num>
  <w:num w:numId="7" w16cid:durableId="133107406">
    <w:abstractNumId w:val="6"/>
  </w:num>
  <w:num w:numId="8" w16cid:durableId="1161040119">
    <w:abstractNumId w:val="10"/>
  </w:num>
  <w:num w:numId="9" w16cid:durableId="1667171969">
    <w:abstractNumId w:val="17"/>
  </w:num>
  <w:num w:numId="10" w16cid:durableId="1388067096">
    <w:abstractNumId w:val="1"/>
  </w:num>
  <w:num w:numId="11" w16cid:durableId="1281649886">
    <w:abstractNumId w:val="5"/>
  </w:num>
  <w:num w:numId="12" w16cid:durableId="848833586">
    <w:abstractNumId w:val="0"/>
  </w:num>
  <w:num w:numId="13" w16cid:durableId="1294094214">
    <w:abstractNumId w:val="2"/>
  </w:num>
  <w:num w:numId="14" w16cid:durableId="936717955">
    <w:abstractNumId w:val="9"/>
  </w:num>
  <w:num w:numId="15" w16cid:durableId="1195582088">
    <w:abstractNumId w:val="8"/>
  </w:num>
  <w:num w:numId="16" w16cid:durableId="1665821418">
    <w:abstractNumId w:val="16"/>
  </w:num>
  <w:num w:numId="17" w16cid:durableId="618534901">
    <w:abstractNumId w:val="3"/>
  </w:num>
  <w:num w:numId="18" w16cid:durableId="653026772">
    <w:abstractNumId w:val="21"/>
  </w:num>
  <w:num w:numId="19" w16cid:durableId="626786686">
    <w:abstractNumId w:val="18"/>
  </w:num>
  <w:num w:numId="20" w16cid:durableId="998730997">
    <w:abstractNumId w:val="14"/>
  </w:num>
  <w:num w:numId="21" w16cid:durableId="1699238920">
    <w:abstractNumId w:val="20"/>
  </w:num>
  <w:num w:numId="22" w16cid:durableId="208333320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hideSpellingErrors/>
  <w:hideGrammaticalError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M0NDAwNTIwMjS2tLRQ0lEKTi0uzszPAykwrgUAjoX/nCwAAAA="/>
  </w:docVars>
  <w:rsids>
    <w:rsidRoot w:val="00196BB8"/>
    <w:rsid w:val="000172E5"/>
    <w:rsid w:val="00052382"/>
    <w:rsid w:val="00056A61"/>
    <w:rsid w:val="0006568A"/>
    <w:rsid w:val="00076F0F"/>
    <w:rsid w:val="00084253"/>
    <w:rsid w:val="00086286"/>
    <w:rsid w:val="000D1F49"/>
    <w:rsid w:val="00101520"/>
    <w:rsid w:val="001727CA"/>
    <w:rsid w:val="001800AB"/>
    <w:rsid w:val="00196BB8"/>
    <w:rsid w:val="001C6C6D"/>
    <w:rsid w:val="0028293E"/>
    <w:rsid w:val="00286FC0"/>
    <w:rsid w:val="002C56E6"/>
    <w:rsid w:val="00311D4F"/>
    <w:rsid w:val="0034390E"/>
    <w:rsid w:val="00344849"/>
    <w:rsid w:val="00361E11"/>
    <w:rsid w:val="003769BA"/>
    <w:rsid w:val="003D22B4"/>
    <w:rsid w:val="003F01AA"/>
    <w:rsid w:val="003F0847"/>
    <w:rsid w:val="0040090B"/>
    <w:rsid w:val="00445BAA"/>
    <w:rsid w:val="0046302A"/>
    <w:rsid w:val="00487D2D"/>
    <w:rsid w:val="004B17CC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454D"/>
    <w:rsid w:val="007147D7"/>
    <w:rsid w:val="007509DA"/>
    <w:rsid w:val="00770F25"/>
    <w:rsid w:val="007A35A8"/>
    <w:rsid w:val="007B0A85"/>
    <w:rsid w:val="007C6A52"/>
    <w:rsid w:val="0082043E"/>
    <w:rsid w:val="00846B76"/>
    <w:rsid w:val="008B63EF"/>
    <w:rsid w:val="008E203A"/>
    <w:rsid w:val="0091229C"/>
    <w:rsid w:val="00934074"/>
    <w:rsid w:val="00940E73"/>
    <w:rsid w:val="0094433D"/>
    <w:rsid w:val="0098597D"/>
    <w:rsid w:val="009E4BB7"/>
    <w:rsid w:val="009F619A"/>
    <w:rsid w:val="009F6DDE"/>
    <w:rsid w:val="00A370A8"/>
    <w:rsid w:val="00B24AB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5B81"/>
    <w:rsid w:val="00DB3FAD"/>
    <w:rsid w:val="00DC71EC"/>
    <w:rsid w:val="00E03979"/>
    <w:rsid w:val="00E43F0C"/>
    <w:rsid w:val="00E61C09"/>
    <w:rsid w:val="00EB3B58"/>
    <w:rsid w:val="00EC7359"/>
    <w:rsid w:val="00EE3054"/>
    <w:rsid w:val="00F00606"/>
    <w:rsid w:val="00F01256"/>
    <w:rsid w:val="00F31980"/>
    <w:rsid w:val="00FA3F9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4EC5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196BB8"/>
    <w:pPr>
      <w:spacing w:after="0"/>
    </w:pPr>
    <w:rPr>
      <w:rFonts w:ascii="Century Gothic" w:eastAsia="Calibri" w:hAnsi="Century Gothic" w:cs="Times New Roman"/>
      <w:b/>
      <w:color w:val="248040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96BB8"/>
    <w:rPr>
      <w:rFonts w:ascii="Century Gothic" w:eastAsia="Calibri" w:hAnsi="Century Gothic" w:cs="Times New Roman"/>
      <w:b/>
      <w:color w:val="248040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s-stud-cfs-01\oflfolderredirection$\OFL-MAhmed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2022-06-10T10:35:00Z</dcterms:created>
  <dcterms:modified xsi:type="dcterms:W3CDTF">2023-03-16T13:38:00Z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